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E7F4D" w14:textId="77777777" w:rsidR="000C0BB6" w:rsidRPr="00774C5C" w:rsidRDefault="000C0BB6" w:rsidP="000C0BB6">
      <w:pPr>
        <w:rPr>
          <w:sz w:val="28"/>
          <w:szCs w:val="28"/>
        </w:rPr>
      </w:pPr>
      <w:r w:rsidRPr="00774C5C">
        <w:rPr>
          <w:sz w:val="28"/>
          <w:szCs w:val="28"/>
        </w:rPr>
        <w:t xml:space="preserve">How to Do Progressive Muscle Relaxation </w:t>
      </w:r>
    </w:p>
    <w:p w14:paraId="4BA5DB5C" w14:textId="6BF3FD30" w:rsidR="000C0BB6" w:rsidRPr="00774C5C" w:rsidRDefault="000C0BB6" w:rsidP="000C0BB6">
      <w:pPr>
        <w:rPr>
          <w:sz w:val="28"/>
          <w:szCs w:val="28"/>
        </w:rPr>
      </w:pPr>
      <w:r w:rsidRPr="00774C5C">
        <w:rPr>
          <w:sz w:val="28"/>
          <w:szCs w:val="28"/>
        </w:rPr>
        <w:t>Sit and Make Yourself Comfortable. After finding a quiet place and several free minutes to practice progressive muscle relaxation, sit or lie down and make yourself comfortable. It's more effective to stretch out and lie down, but if you don't have room to lie down, sitting in a comfortable chair is fine as well. Unfold your arms, however, and uncross your legs so that you have easy circulation and your body is able to really relax.</w:t>
      </w:r>
    </w:p>
    <w:p w14:paraId="34DD3137" w14:textId="77777777" w:rsidR="000C0BB6" w:rsidRPr="00774C5C" w:rsidRDefault="000C0BB6" w:rsidP="000C0BB6">
      <w:pPr>
        <w:rPr>
          <w:sz w:val="28"/>
          <w:szCs w:val="28"/>
        </w:rPr>
      </w:pPr>
      <w:r w:rsidRPr="00774C5C">
        <w:rPr>
          <w:sz w:val="28"/>
          <w:szCs w:val="28"/>
        </w:rPr>
        <w:t>Start With Your Face. Begin by tensing all the muscles in your face and scalp. Make a tight grimace, close your eyes as tightly as possible, clench your teeth, even move your ears up if you can. Hold this for the count of eight as you inhale.</w:t>
      </w:r>
    </w:p>
    <w:p w14:paraId="6CBFB002" w14:textId="17F0B931" w:rsidR="000C0BB6" w:rsidRPr="00774C5C" w:rsidRDefault="000C0BB6" w:rsidP="000C0BB6">
      <w:pPr>
        <w:rPr>
          <w:sz w:val="28"/>
          <w:szCs w:val="28"/>
        </w:rPr>
      </w:pPr>
      <w:r w:rsidRPr="00774C5C">
        <w:rPr>
          <w:sz w:val="28"/>
          <w:szCs w:val="28"/>
        </w:rPr>
        <w:t>Let Go of Your Tension. Now exhale and relax completely. Let your face go completely lax, as though you were sleeping. Feel the tension seep from your facial muscles, and enjoy the feeling. Take your time and relax completely before you move onto the next step. You can repeat this step until your face feels thoroughly relaxed, if desired.</w:t>
      </w:r>
    </w:p>
    <w:p w14:paraId="10D02C13" w14:textId="77777777" w:rsidR="000C0BB6" w:rsidRPr="00774C5C" w:rsidRDefault="000C0BB6" w:rsidP="000C0BB6">
      <w:pPr>
        <w:rPr>
          <w:sz w:val="28"/>
          <w:szCs w:val="28"/>
        </w:rPr>
      </w:pPr>
      <w:r w:rsidRPr="00774C5C">
        <w:rPr>
          <w:sz w:val="28"/>
          <w:szCs w:val="28"/>
        </w:rPr>
        <w:t>Move to Your Neck. Next, completely tense your neck and shoulders, again inhaling and counting to eight. Then exhale and relax. Again, this step can be repeated until you feel absolutely relaxed in this area, particularly because many people carry tension in their neck and shoulder muscles. Take your time, and let yourself go.</w:t>
      </w:r>
    </w:p>
    <w:p w14:paraId="1D378562" w14:textId="77777777" w:rsidR="000C0BB6" w:rsidRPr="00774C5C" w:rsidRDefault="000C0BB6" w:rsidP="000C0BB6">
      <w:pPr>
        <w:rPr>
          <w:sz w:val="28"/>
          <w:szCs w:val="28"/>
        </w:rPr>
      </w:pPr>
      <w:r w:rsidRPr="00774C5C">
        <w:rPr>
          <w:sz w:val="28"/>
          <w:szCs w:val="28"/>
        </w:rPr>
        <w:t>Work Your Way Down. Continue down your body, repeating the procedure with the following muscle groups:</w:t>
      </w:r>
    </w:p>
    <w:p w14:paraId="7604C815" w14:textId="77777777" w:rsidR="000C0BB6" w:rsidRPr="00774C5C" w:rsidRDefault="000C0BB6" w:rsidP="00774C5C">
      <w:pPr>
        <w:pStyle w:val="ListParagraph"/>
        <w:numPr>
          <w:ilvl w:val="0"/>
          <w:numId w:val="1"/>
        </w:numPr>
        <w:rPr>
          <w:sz w:val="28"/>
          <w:szCs w:val="28"/>
        </w:rPr>
      </w:pPr>
      <w:r w:rsidRPr="00774C5C">
        <w:rPr>
          <w:sz w:val="28"/>
          <w:szCs w:val="28"/>
        </w:rPr>
        <w:t>chest</w:t>
      </w:r>
    </w:p>
    <w:p w14:paraId="307CB269" w14:textId="77777777" w:rsidR="000C0BB6" w:rsidRPr="00774C5C" w:rsidRDefault="000C0BB6" w:rsidP="00774C5C">
      <w:pPr>
        <w:pStyle w:val="ListParagraph"/>
        <w:numPr>
          <w:ilvl w:val="0"/>
          <w:numId w:val="1"/>
        </w:numPr>
        <w:rPr>
          <w:sz w:val="28"/>
          <w:szCs w:val="28"/>
        </w:rPr>
      </w:pPr>
      <w:r w:rsidRPr="00774C5C">
        <w:rPr>
          <w:sz w:val="28"/>
          <w:szCs w:val="28"/>
        </w:rPr>
        <w:t>abdomen</w:t>
      </w:r>
    </w:p>
    <w:p w14:paraId="3AD52576" w14:textId="77777777" w:rsidR="000C0BB6" w:rsidRPr="00774C5C" w:rsidRDefault="000C0BB6" w:rsidP="00774C5C">
      <w:pPr>
        <w:pStyle w:val="ListParagraph"/>
        <w:numPr>
          <w:ilvl w:val="0"/>
          <w:numId w:val="1"/>
        </w:numPr>
        <w:rPr>
          <w:sz w:val="28"/>
          <w:szCs w:val="28"/>
        </w:rPr>
      </w:pPr>
      <w:r w:rsidRPr="00774C5C">
        <w:rPr>
          <w:sz w:val="28"/>
          <w:szCs w:val="28"/>
        </w:rPr>
        <w:t>entire right arm</w:t>
      </w:r>
    </w:p>
    <w:p w14:paraId="1E0AE601" w14:textId="77777777" w:rsidR="000C0BB6" w:rsidRPr="00774C5C" w:rsidRDefault="000C0BB6" w:rsidP="00774C5C">
      <w:pPr>
        <w:pStyle w:val="ListParagraph"/>
        <w:numPr>
          <w:ilvl w:val="0"/>
          <w:numId w:val="1"/>
        </w:numPr>
        <w:rPr>
          <w:sz w:val="28"/>
          <w:szCs w:val="28"/>
        </w:rPr>
      </w:pPr>
      <w:r w:rsidRPr="00774C5C">
        <w:rPr>
          <w:sz w:val="28"/>
          <w:szCs w:val="28"/>
        </w:rPr>
        <w:t>right forearm and hand (m</w:t>
      </w:r>
      <w:bookmarkStart w:id="0" w:name="_GoBack"/>
      <w:bookmarkEnd w:id="0"/>
      <w:r w:rsidRPr="00774C5C">
        <w:rPr>
          <w:sz w:val="28"/>
          <w:szCs w:val="28"/>
        </w:rPr>
        <w:t>aking a fist)</w:t>
      </w:r>
    </w:p>
    <w:p w14:paraId="23266871" w14:textId="77777777" w:rsidR="000C0BB6" w:rsidRPr="00774C5C" w:rsidRDefault="000C0BB6" w:rsidP="00774C5C">
      <w:pPr>
        <w:pStyle w:val="ListParagraph"/>
        <w:numPr>
          <w:ilvl w:val="0"/>
          <w:numId w:val="1"/>
        </w:numPr>
        <w:rPr>
          <w:sz w:val="28"/>
          <w:szCs w:val="28"/>
        </w:rPr>
      </w:pPr>
      <w:r w:rsidRPr="00774C5C">
        <w:rPr>
          <w:sz w:val="28"/>
          <w:szCs w:val="28"/>
        </w:rPr>
        <w:t>right hand</w:t>
      </w:r>
    </w:p>
    <w:p w14:paraId="138173BF" w14:textId="77777777" w:rsidR="000C0BB6" w:rsidRPr="00774C5C" w:rsidRDefault="000C0BB6" w:rsidP="00774C5C">
      <w:pPr>
        <w:pStyle w:val="ListParagraph"/>
        <w:numPr>
          <w:ilvl w:val="0"/>
          <w:numId w:val="1"/>
        </w:numPr>
        <w:rPr>
          <w:sz w:val="28"/>
          <w:szCs w:val="28"/>
        </w:rPr>
      </w:pPr>
      <w:r w:rsidRPr="00774C5C">
        <w:rPr>
          <w:sz w:val="28"/>
          <w:szCs w:val="28"/>
        </w:rPr>
        <w:t>entire left arm</w:t>
      </w:r>
    </w:p>
    <w:p w14:paraId="68421ECE" w14:textId="77777777" w:rsidR="000C0BB6" w:rsidRPr="00774C5C" w:rsidRDefault="000C0BB6" w:rsidP="00774C5C">
      <w:pPr>
        <w:pStyle w:val="ListParagraph"/>
        <w:numPr>
          <w:ilvl w:val="0"/>
          <w:numId w:val="1"/>
        </w:numPr>
        <w:rPr>
          <w:sz w:val="28"/>
          <w:szCs w:val="28"/>
        </w:rPr>
      </w:pPr>
      <w:r w:rsidRPr="00774C5C">
        <w:rPr>
          <w:sz w:val="28"/>
          <w:szCs w:val="28"/>
        </w:rPr>
        <w:t>left forearm and hand (again, making a fist)</w:t>
      </w:r>
    </w:p>
    <w:p w14:paraId="4BA4BC6C" w14:textId="77777777" w:rsidR="000C0BB6" w:rsidRPr="00774C5C" w:rsidRDefault="000C0BB6" w:rsidP="00774C5C">
      <w:pPr>
        <w:pStyle w:val="ListParagraph"/>
        <w:numPr>
          <w:ilvl w:val="0"/>
          <w:numId w:val="1"/>
        </w:numPr>
        <w:rPr>
          <w:sz w:val="28"/>
          <w:szCs w:val="28"/>
        </w:rPr>
      </w:pPr>
      <w:r w:rsidRPr="00774C5C">
        <w:rPr>
          <w:sz w:val="28"/>
          <w:szCs w:val="28"/>
        </w:rPr>
        <w:t>left hand</w:t>
      </w:r>
    </w:p>
    <w:p w14:paraId="09DD512E" w14:textId="77777777" w:rsidR="000C0BB6" w:rsidRPr="00774C5C" w:rsidRDefault="000C0BB6" w:rsidP="00774C5C">
      <w:pPr>
        <w:pStyle w:val="ListParagraph"/>
        <w:numPr>
          <w:ilvl w:val="0"/>
          <w:numId w:val="1"/>
        </w:numPr>
        <w:rPr>
          <w:sz w:val="28"/>
          <w:szCs w:val="28"/>
        </w:rPr>
      </w:pPr>
      <w:r w:rsidRPr="00774C5C">
        <w:rPr>
          <w:sz w:val="28"/>
          <w:szCs w:val="28"/>
        </w:rPr>
        <w:t>buttocks</w:t>
      </w:r>
    </w:p>
    <w:p w14:paraId="0A80124D" w14:textId="77777777" w:rsidR="000C0BB6" w:rsidRPr="00774C5C" w:rsidRDefault="000C0BB6" w:rsidP="00774C5C">
      <w:pPr>
        <w:pStyle w:val="ListParagraph"/>
        <w:numPr>
          <w:ilvl w:val="0"/>
          <w:numId w:val="1"/>
        </w:numPr>
        <w:rPr>
          <w:sz w:val="28"/>
          <w:szCs w:val="28"/>
        </w:rPr>
      </w:pPr>
      <w:r w:rsidRPr="00774C5C">
        <w:rPr>
          <w:sz w:val="28"/>
          <w:szCs w:val="28"/>
        </w:rPr>
        <w:t>entire right leg</w:t>
      </w:r>
    </w:p>
    <w:p w14:paraId="6E4ADD7A" w14:textId="77777777" w:rsidR="000C0BB6" w:rsidRPr="00774C5C" w:rsidRDefault="000C0BB6" w:rsidP="00774C5C">
      <w:pPr>
        <w:pStyle w:val="ListParagraph"/>
        <w:numPr>
          <w:ilvl w:val="0"/>
          <w:numId w:val="1"/>
        </w:numPr>
        <w:rPr>
          <w:sz w:val="28"/>
          <w:szCs w:val="28"/>
        </w:rPr>
      </w:pPr>
      <w:r w:rsidRPr="00774C5C">
        <w:rPr>
          <w:sz w:val="28"/>
          <w:szCs w:val="28"/>
        </w:rPr>
        <w:t>lower right leg and foot</w:t>
      </w:r>
    </w:p>
    <w:p w14:paraId="491F726D" w14:textId="77777777" w:rsidR="000C0BB6" w:rsidRPr="00774C5C" w:rsidRDefault="000C0BB6" w:rsidP="00774C5C">
      <w:pPr>
        <w:pStyle w:val="ListParagraph"/>
        <w:numPr>
          <w:ilvl w:val="0"/>
          <w:numId w:val="1"/>
        </w:numPr>
        <w:rPr>
          <w:sz w:val="28"/>
          <w:szCs w:val="28"/>
        </w:rPr>
      </w:pPr>
      <w:r w:rsidRPr="00774C5C">
        <w:rPr>
          <w:sz w:val="28"/>
          <w:szCs w:val="28"/>
        </w:rPr>
        <w:lastRenderedPageBreak/>
        <w:t>right foot</w:t>
      </w:r>
    </w:p>
    <w:p w14:paraId="5675A905" w14:textId="77777777" w:rsidR="000C0BB6" w:rsidRPr="00774C5C" w:rsidRDefault="000C0BB6" w:rsidP="00774C5C">
      <w:pPr>
        <w:pStyle w:val="ListParagraph"/>
        <w:numPr>
          <w:ilvl w:val="0"/>
          <w:numId w:val="1"/>
        </w:numPr>
        <w:rPr>
          <w:sz w:val="28"/>
          <w:szCs w:val="28"/>
        </w:rPr>
      </w:pPr>
      <w:r w:rsidRPr="00774C5C">
        <w:rPr>
          <w:sz w:val="28"/>
          <w:szCs w:val="28"/>
        </w:rPr>
        <w:t>entire left leg</w:t>
      </w:r>
    </w:p>
    <w:p w14:paraId="7AE21475" w14:textId="77777777" w:rsidR="000C0BB6" w:rsidRPr="00774C5C" w:rsidRDefault="000C0BB6" w:rsidP="00774C5C">
      <w:pPr>
        <w:pStyle w:val="ListParagraph"/>
        <w:numPr>
          <w:ilvl w:val="0"/>
          <w:numId w:val="1"/>
        </w:numPr>
        <w:rPr>
          <w:sz w:val="28"/>
          <w:szCs w:val="28"/>
        </w:rPr>
      </w:pPr>
      <w:r w:rsidRPr="00774C5C">
        <w:rPr>
          <w:sz w:val="28"/>
          <w:szCs w:val="28"/>
        </w:rPr>
        <w:t>lower left leg and foot</w:t>
      </w:r>
    </w:p>
    <w:p w14:paraId="4E37BF12" w14:textId="77777777" w:rsidR="000C0BB6" w:rsidRPr="00774C5C" w:rsidRDefault="000C0BB6" w:rsidP="00774C5C">
      <w:pPr>
        <w:pStyle w:val="ListParagraph"/>
        <w:numPr>
          <w:ilvl w:val="0"/>
          <w:numId w:val="1"/>
        </w:numPr>
        <w:rPr>
          <w:sz w:val="28"/>
          <w:szCs w:val="28"/>
        </w:rPr>
      </w:pPr>
      <w:r w:rsidRPr="00774C5C">
        <w:rPr>
          <w:sz w:val="28"/>
          <w:szCs w:val="28"/>
        </w:rPr>
        <w:t>left foot</w:t>
      </w:r>
    </w:p>
    <w:p w14:paraId="4BA9E50A" w14:textId="77777777" w:rsidR="000C0BB6" w:rsidRPr="00774C5C" w:rsidRDefault="000C0BB6" w:rsidP="00774C5C">
      <w:pPr>
        <w:pStyle w:val="ListParagraph"/>
        <w:numPr>
          <w:ilvl w:val="0"/>
          <w:numId w:val="1"/>
        </w:numPr>
        <w:rPr>
          <w:sz w:val="28"/>
          <w:szCs w:val="28"/>
        </w:rPr>
      </w:pPr>
      <w:r w:rsidRPr="00774C5C">
        <w:rPr>
          <w:sz w:val="28"/>
          <w:szCs w:val="28"/>
        </w:rPr>
        <w:t>face</w:t>
      </w:r>
    </w:p>
    <w:p w14:paraId="4FC47FC2" w14:textId="77777777" w:rsidR="000C0BB6" w:rsidRPr="00774C5C" w:rsidRDefault="000C0BB6" w:rsidP="00774C5C">
      <w:pPr>
        <w:pStyle w:val="ListParagraph"/>
        <w:numPr>
          <w:ilvl w:val="0"/>
          <w:numId w:val="1"/>
        </w:numPr>
        <w:rPr>
          <w:sz w:val="28"/>
          <w:szCs w:val="28"/>
        </w:rPr>
      </w:pPr>
      <w:r w:rsidRPr="00774C5C">
        <w:rPr>
          <w:sz w:val="28"/>
          <w:szCs w:val="28"/>
        </w:rPr>
        <w:t>neck, shoulders, and arms</w:t>
      </w:r>
    </w:p>
    <w:p w14:paraId="4066081F" w14:textId="77777777" w:rsidR="000C0BB6" w:rsidRPr="00774C5C" w:rsidRDefault="000C0BB6" w:rsidP="00774C5C">
      <w:pPr>
        <w:pStyle w:val="ListParagraph"/>
        <w:numPr>
          <w:ilvl w:val="0"/>
          <w:numId w:val="1"/>
        </w:numPr>
        <w:rPr>
          <w:sz w:val="28"/>
          <w:szCs w:val="28"/>
        </w:rPr>
      </w:pPr>
      <w:r w:rsidRPr="00774C5C">
        <w:rPr>
          <w:sz w:val="28"/>
          <w:szCs w:val="28"/>
        </w:rPr>
        <w:t>abdomen and chest</w:t>
      </w:r>
    </w:p>
    <w:p w14:paraId="25527484" w14:textId="77777777" w:rsidR="000C0BB6" w:rsidRPr="00774C5C" w:rsidRDefault="000C0BB6" w:rsidP="00774C5C">
      <w:pPr>
        <w:pStyle w:val="ListParagraph"/>
        <w:numPr>
          <w:ilvl w:val="0"/>
          <w:numId w:val="1"/>
        </w:numPr>
        <w:rPr>
          <w:sz w:val="28"/>
          <w:szCs w:val="28"/>
        </w:rPr>
      </w:pPr>
      <w:r w:rsidRPr="00774C5C">
        <w:rPr>
          <w:sz w:val="28"/>
          <w:szCs w:val="28"/>
        </w:rPr>
        <w:t>buttocks, legs, and feet</w:t>
      </w:r>
    </w:p>
    <w:p w14:paraId="1BAFF86F" w14:textId="674CAAF7" w:rsidR="008F02E6" w:rsidRPr="00774C5C" w:rsidRDefault="000C0BB6" w:rsidP="000C0BB6">
      <w:pPr>
        <w:rPr>
          <w:sz w:val="28"/>
          <w:szCs w:val="28"/>
        </w:rPr>
      </w:pPr>
      <w:r w:rsidRPr="00774C5C">
        <w:rPr>
          <w:sz w:val="28"/>
          <w:szCs w:val="28"/>
        </w:rPr>
        <w:t>Practice. Then Abbreviate. For the shortened version, which includes just four main muscle groups, quickly focus on each group one after the other. With practice, you can relax your body like ‘liquid relaxation’ poured on your head and it flowed down and completely covered you.</w:t>
      </w:r>
    </w:p>
    <w:sectPr w:rsidR="008F02E6" w:rsidRPr="00774C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434EB"/>
    <w:multiLevelType w:val="hybridMultilevel"/>
    <w:tmpl w:val="A3A6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BB6"/>
    <w:rsid w:val="000C0BB6"/>
    <w:rsid w:val="004C6AD2"/>
    <w:rsid w:val="00774C5C"/>
    <w:rsid w:val="008F02E6"/>
    <w:rsid w:val="00AC6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9FDC3"/>
  <w15:chartTrackingRefBased/>
  <w15:docId w15:val="{538540B3-E3DE-4208-BADB-B87C2B32B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C5C"/>
    <w:pPr>
      <w:ind w:left="720"/>
      <w:contextualSpacing/>
    </w:pPr>
  </w:style>
  <w:style w:type="paragraph" w:styleId="BalloonText">
    <w:name w:val="Balloon Text"/>
    <w:basedOn w:val="Normal"/>
    <w:link w:val="BalloonTextChar"/>
    <w:uiPriority w:val="99"/>
    <w:semiHidden/>
    <w:unhideWhenUsed/>
    <w:rsid w:val="00774C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C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93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1D467E4E</Template>
  <TotalTime>15</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Rogers</dc:creator>
  <cp:keywords/>
  <dc:description/>
  <cp:lastModifiedBy>Amy Rogers</cp:lastModifiedBy>
  <cp:revision>2</cp:revision>
  <cp:lastPrinted>2019-10-10T11:08:00Z</cp:lastPrinted>
  <dcterms:created xsi:type="dcterms:W3CDTF">2019-10-09T17:23:00Z</dcterms:created>
  <dcterms:modified xsi:type="dcterms:W3CDTF">2019-10-10T11:08:00Z</dcterms:modified>
</cp:coreProperties>
</file>